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DE985" w14:textId="77777777" w:rsidR="006E3080" w:rsidRDefault="006E3080">
      <w:pPr>
        <w:pStyle w:val="Standard"/>
      </w:pPr>
    </w:p>
    <w:p w14:paraId="64645B65" w14:textId="77777777" w:rsidR="006E3080" w:rsidRDefault="006E3080">
      <w:pPr>
        <w:pStyle w:val="Standard"/>
      </w:pPr>
    </w:p>
    <w:p w14:paraId="791327DA" w14:textId="77777777" w:rsidR="006E3080" w:rsidRDefault="006E3080">
      <w:pPr>
        <w:pStyle w:val="Standard"/>
      </w:pPr>
    </w:p>
    <w:p w14:paraId="6EECC131" w14:textId="77777777" w:rsidR="006E3080" w:rsidRDefault="006E3080">
      <w:pPr>
        <w:pStyle w:val="Standard"/>
      </w:pPr>
    </w:p>
    <w:p w14:paraId="0BBC5D54" w14:textId="77777777" w:rsidR="006E3080" w:rsidRDefault="006E3080">
      <w:pPr>
        <w:pStyle w:val="Standard"/>
      </w:pPr>
    </w:p>
    <w:p w14:paraId="545521FA" w14:textId="77777777" w:rsidR="006E3080" w:rsidRDefault="006E3080">
      <w:pPr>
        <w:pStyle w:val="Standard"/>
      </w:pPr>
    </w:p>
    <w:p w14:paraId="61055214" w14:textId="29156C3D" w:rsidR="006E3080" w:rsidRDefault="00000000">
      <w:pPr>
        <w:pStyle w:val="Standard"/>
        <w:jc w:val="center"/>
      </w:pPr>
      <w:r>
        <w:rPr>
          <w:b/>
          <w:bCs/>
          <w:sz w:val="28"/>
          <w:szCs w:val="28"/>
        </w:rPr>
        <w:t xml:space="preserve">Bulletin d'inscription au concours de peinture </w:t>
      </w:r>
      <w:r w:rsidR="00ED42C9">
        <w:rPr>
          <w:b/>
          <w:bCs/>
          <w:sz w:val="28"/>
          <w:szCs w:val="28"/>
        </w:rPr>
        <w:t>et de dessin 2025</w:t>
      </w:r>
    </w:p>
    <w:p w14:paraId="242AB670" w14:textId="77777777" w:rsidR="006E3080" w:rsidRDefault="00000000">
      <w:pPr>
        <w:pStyle w:val="Standard"/>
        <w:jc w:val="center"/>
      </w:pPr>
      <w:proofErr w:type="gramStart"/>
      <w:r>
        <w:rPr>
          <w:sz w:val="28"/>
          <w:szCs w:val="28"/>
        </w:rPr>
        <w:t>organisé</w:t>
      </w:r>
      <w:proofErr w:type="gramEnd"/>
      <w:r>
        <w:rPr>
          <w:sz w:val="28"/>
          <w:szCs w:val="28"/>
        </w:rPr>
        <w:t xml:space="preserve"> par l'association des Amis de Saint-Ilpize</w:t>
      </w:r>
    </w:p>
    <w:p w14:paraId="15A5B31E" w14:textId="11D81FA6" w:rsidR="006E3080" w:rsidRDefault="00000000">
      <w:pPr>
        <w:pStyle w:val="Standard"/>
        <w:jc w:val="center"/>
      </w:pPr>
      <w:proofErr w:type="gramStart"/>
      <w:r>
        <w:rPr>
          <w:sz w:val="28"/>
          <w:szCs w:val="28"/>
        </w:rPr>
        <w:t>sur</w:t>
      </w:r>
      <w:proofErr w:type="gramEnd"/>
      <w:r>
        <w:rPr>
          <w:sz w:val="28"/>
          <w:szCs w:val="28"/>
        </w:rPr>
        <w:t xml:space="preserve"> le thème</w:t>
      </w:r>
      <w:r w:rsidR="00ED42C9">
        <w:rPr>
          <w:sz w:val="28"/>
          <w:szCs w:val="28"/>
        </w:rPr>
        <w:t> : L’Allier par le petit bout de la lorgnette</w:t>
      </w:r>
    </w:p>
    <w:p w14:paraId="10D543DE" w14:textId="77777777" w:rsidR="006E3080" w:rsidRDefault="006E3080">
      <w:pPr>
        <w:pStyle w:val="Standard"/>
        <w:jc w:val="center"/>
      </w:pPr>
    </w:p>
    <w:p w14:paraId="60995771" w14:textId="77777777" w:rsidR="006E3080" w:rsidRDefault="006E3080">
      <w:pPr>
        <w:pStyle w:val="Standard"/>
        <w:jc w:val="center"/>
      </w:pPr>
    </w:p>
    <w:p w14:paraId="75BC61F0" w14:textId="77777777" w:rsidR="006E3080" w:rsidRDefault="006E3080">
      <w:pPr>
        <w:pStyle w:val="Standard"/>
      </w:pPr>
    </w:p>
    <w:p w14:paraId="570636DD" w14:textId="77777777" w:rsidR="006E3080" w:rsidRDefault="006E3080">
      <w:pPr>
        <w:pStyle w:val="Standard"/>
      </w:pPr>
    </w:p>
    <w:p w14:paraId="24738DBC" w14:textId="77777777" w:rsidR="006E3080" w:rsidRDefault="006E3080">
      <w:pPr>
        <w:pStyle w:val="Standard"/>
      </w:pPr>
    </w:p>
    <w:p w14:paraId="001129C9" w14:textId="2B42D2BC" w:rsidR="006E3080" w:rsidRDefault="00000000">
      <w:pPr>
        <w:pStyle w:val="Standard"/>
      </w:pPr>
      <w:r>
        <w:rPr>
          <w:sz w:val="28"/>
          <w:szCs w:val="28"/>
        </w:rPr>
        <w:t>Je soussigné(e)</w:t>
      </w:r>
    </w:p>
    <w:p w14:paraId="2D7CB83F" w14:textId="77777777" w:rsidR="006E3080" w:rsidRDefault="006E3080">
      <w:pPr>
        <w:pStyle w:val="Standard"/>
      </w:pPr>
    </w:p>
    <w:p w14:paraId="24B51385" w14:textId="77777777" w:rsidR="006E3080" w:rsidRDefault="00000000">
      <w:pPr>
        <w:pStyle w:val="Standard"/>
      </w:pPr>
      <w:r>
        <w:rPr>
          <w:sz w:val="28"/>
          <w:szCs w:val="28"/>
        </w:rPr>
        <w:t>Nom -----------------------------------------       Prénom --------------------------------</w:t>
      </w:r>
    </w:p>
    <w:p w14:paraId="51BA9322" w14:textId="77777777" w:rsidR="006E3080" w:rsidRDefault="006E3080">
      <w:pPr>
        <w:pStyle w:val="Standard"/>
      </w:pPr>
    </w:p>
    <w:p w14:paraId="7DAB5391" w14:textId="6D62B20D" w:rsidR="006E3080" w:rsidRDefault="00ED42C9">
      <w:pPr>
        <w:pStyle w:val="Standard"/>
      </w:pPr>
      <w:proofErr w:type="gramStart"/>
      <w:r>
        <w:rPr>
          <w:sz w:val="28"/>
          <w:szCs w:val="28"/>
        </w:rPr>
        <w:t>Â</w:t>
      </w:r>
      <w:r w:rsidR="00000000">
        <w:rPr>
          <w:sz w:val="28"/>
          <w:szCs w:val="28"/>
        </w:rPr>
        <w:t>ge  -------------------</w:t>
      </w:r>
      <w:proofErr w:type="gramEnd"/>
    </w:p>
    <w:p w14:paraId="30B1E82C" w14:textId="77777777" w:rsidR="006E3080" w:rsidRDefault="006E3080">
      <w:pPr>
        <w:pStyle w:val="Standard"/>
      </w:pPr>
    </w:p>
    <w:p w14:paraId="3424BB9F" w14:textId="77777777" w:rsidR="006E3080" w:rsidRDefault="00000000">
      <w:pPr>
        <w:pStyle w:val="Standard"/>
      </w:pPr>
      <w:proofErr w:type="gramStart"/>
      <w:r>
        <w:rPr>
          <w:sz w:val="28"/>
          <w:szCs w:val="28"/>
        </w:rPr>
        <w:t>m'inscris</w:t>
      </w:r>
      <w:proofErr w:type="gramEnd"/>
      <w:r>
        <w:rPr>
          <w:sz w:val="28"/>
          <w:szCs w:val="28"/>
        </w:rPr>
        <w:t xml:space="preserve"> au concours de peinture organisé par l'association des Amis de Saint-Ilpize</w:t>
      </w:r>
    </w:p>
    <w:p w14:paraId="003EA239" w14:textId="77777777" w:rsidR="006E3080" w:rsidRDefault="006E3080">
      <w:pPr>
        <w:pStyle w:val="Standard"/>
      </w:pPr>
    </w:p>
    <w:p w14:paraId="7DE227EA" w14:textId="77777777" w:rsidR="006E3080" w:rsidRDefault="00000000">
      <w:pPr>
        <w:pStyle w:val="Standard"/>
      </w:pPr>
      <w:r>
        <w:rPr>
          <w:sz w:val="28"/>
          <w:szCs w:val="28"/>
        </w:rPr>
        <w:t xml:space="preserve">Adresse </w:t>
      </w:r>
      <w:proofErr w:type="gramStart"/>
      <w:r>
        <w:rPr>
          <w:sz w:val="28"/>
          <w:szCs w:val="28"/>
        </w:rPr>
        <w:t>mail</w:t>
      </w:r>
      <w:proofErr w:type="gramEnd"/>
      <w:r>
        <w:rPr>
          <w:sz w:val="28"/>
          <w:szCs w:val="28"/>
        </w:rPr>
        <w:t xml:space="preserve"> ----------------------------------------------------------------</w:t>
      </w:r>
    </w:p>
    <w:p w14:paraId="68223996" w14:textId="77777777" w:rsidR="006E3080" w:rsidRDefault="006E3080">
      <w:pPr>
        <w:pStyle w:val="Standard"/>
      </w:pPr>
    </w:p>
    <w:p w14:paraId="04082835" w14:textId="77777777" w:rsidR="006E3080" w:rsidRDefault="00000000">
      <w:pPr>
        <w:pStyle w:val="Standard"/>
      </w:pPr>
      <w:r>
        <w:rPr>
          <w:sz w:val="28"/>
          <w:szCs w:val="28"/>
        </w:rPr>
        <w:t>N° de téléphone -------------------------------</w:t>
      </w:r>
    </w:p>
    <w:p w14:paraId="47FB1E45" w14:textId="77777777" w:rsidR="006E3080" w:rsidRDefault="006E3080">
      <w:pPr>
        <w:pStyle w:val="Standard"/>
      </w:pPr>
    </w:p>
    <w:p w14:paraId="07C50C92" w14:textId="77777777" w:rsidR="006E3080" w:rsidRDefault="00000000">
      <w:pPr>
        <w:pStyle w:val="Standard"/>
      </w:pPr>
      <w:r>
        <w:rPr>
          <w:sz w:val="28"/>
          <w:szCs w:val="28"/>
        </w:rPr>
        <w:t>Adresse (ville-département) ----------------------------------------------------</w:t>
      </w:r>
    </w:p>
    <w:p w14:paraId="2D7FE5CD" w14:textId="77777777" w:rsidR="006E3080" w:rsidRDefault="006E3080">
      <w:pPr>
        <w:pStyle w:val="Standard"/>
      </w:pPr>
    </w:p>
    <w:p w14:paraId="1E9FBC1F" w14:textId="77777777" w:rsidR="006E3080" w:rsidRDefault="00000000">
      <w:pPr>
        <w:pStyle w:val="Standard"/>
      </w:pPr>
      <w:r>
        <w:rPr>
          <w:sz w:val="28"/>
          <w:szCs w:val="28"/>
        </w:rPr>
        <w:t>Numéro apposé au dos du support ---------------</w:t>
      </w:r>
    </w:p>
    <w:p w14:paraId="7100B226" w14:textId="77777777" w:rsidR="006E3080" w:rsidRDefault="006E3080">
      <w:pPr>
        <w:pStyle w:val="Standard"/>
      </w:pPr>
    </w:p>
    <w:p w14:paraId="42BF412F" w14:textId="77777777" w:rsidR="006E3080" w:rsidRDefault="006E3080">
      <w:pPr>
        <w:pStyle w:val="Standard"/>
      </w:pPr>
    </w:p>
    <w:p w14:paraId="3E3478C6" w14:textId="3363F970" w:rsidR="006E3080" w:rsidRDefault="00000000">
      <w:pPr>
        <w:pStyle w:val="Standard"/>
      </w:pPr>
      <w:r>
        <w:rPr>
          <w:sz w:val="28"/>
          <w:szCs w:val="28"/>
        </w:rPr>
        <w:t xml:space="preserve">                              A Saint-Ilpize le -----------------------202</w:t>
      </w:r>
      <w:r w:rsidR="00ED42C9">
        <w:rPr>
          <w:sz w:val="28"/>
          <w:szCs w:val="28"/>
        </w:rPr>
        <w:t>5</w:t>
      </w:r>
    </w:p>
    <w:p w14:paraId="7E0A0F74" w14:textId="77777777" w:rsidR="006E3080" w:rsidRDefault="006E3080">
      <w:pPr>
        <w:pStyle w:val="Standard"/>
      </w:pPr>
    </w:p>
    <w:p w14:paraId="62FFD8F0" w14:textId="77777777" w:rsidR="006E3080" w:rsidRDefault="00000000">
      <w:pPr>
        <w:pStyle w:val="Standard"/>
      </w:pPr>
      <w:r>
        <w:rPr>
          <w:sz w:val="28"/>
          <w:szCs w:val="28"/>
        </w:rPr>
        <w:t xml:space="preserve">                              Signature</w:t>
      </w:r>
    </w:p>
    <w:p w14:paraId="0C325C83" w14:textId="77777777" w:rsidR="006E3080" w:rsidRDefault="006E3080">
      <w:pPr>
        <w:pStyle w:val="Standard"/>
      </w:pPr>
    </w:p>
    <w:p w14:paraId="0313C198" w14:textId="77777777" w:rsidR="006E3080" w:rsidRDefault="006E3080">
      <w:pPr>
        <w:pStyle w:val="Standard"/>
      </w:pPr>
    </w:p>
    <w:p w14:paraId="27F699F2" w14:textId="77777777" w:rsidR="006E3080" w:rsidRDefault="006E3080">
      <w:pPr>
        <w:pStyle w:val="Standard"/>
      </w:pPr>
    </w:p>
    <w:p w14:paraId="3A7C9576" w14:textId="77777777" w:rsidR="006E3080" w:rsidRDefault="006E3080">
      <w:pPr>
        <w:pStyle w:val="Standard"/>
      </w:pPr>
    </w:p>
    <w:p w14:paraId="587E915A" w14:textId="77777777" w:rsidR="006E3080" w:rsidRDefault="00000000">
      <w:pPr>
        <w:pStyle w:val="Standard"/>
      </w:pPr>
      <w:r>
        <w:t>Œuvre réceptionnée le :</w:t>
      </w:r>
    </w:p>
    <w:p w14:paraId="0A9B2076" w14:textId="77777777" w:rsidR="006E3080" w:rsidRDefault="006E3080">
      <w:pPr>
        <w:pStyle w:val="Standard"/>
      </w:pPr>
    </w:p>
    <w:p w14:paraId="7C38FE85" w14:textId="77777777" w:rsidR="006E3080" w:rsidRDefault="00000000">
      <w:pPr>
        <w:pStyle w:val="Standard"/>
      </w:pPr>
      <w:r>
        <w:t>Par :</w:t>
      </w:r>
    </w:p>
    <w:sectPr w:rsidR="006E3080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744C0" w14:textId="77777777" w:rsidR="005B10F8" w:rsidRDefault="005B10F8">
      <w:r>
        <w:separator/>
      </w:r>
    </w:p>
  </w:endnote>
  <w:endnote w:type="continuationSeparator" w:id="0">
    <w:p w14:paraId="2F6C2FD4" w14:textId="77777777" w:rsidR="005B10F8" w:rsidRDefault="005B1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15E4B8" w14:textId="77777777" w:rsidR="005B10F8" w:rsidRDefault="005B10F8">
      <w:r>
        <w:rPr>
          <w:color w:val="000000"/>
        </w:rPr>
        <w:separator/>
      </w:r>
    </w:p>
  </w:footnote>
  <w:footnote w:type="continuationSeparator" w:id="0">
    <w:p w14:paraId="497C811A" w14:textId="77777777" w:rsidR="005B10F8" w:rsidRDefault="005B1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E3080"/>
    <w:rsid w:val="005B10F8"/>
    <w:rsid w:val="006E3080"/>
    <w:rsid w:val="008F3FCB"/>
    <w:rsid w:val="00AA12FE"/>
    <w:rsid w:val="00ED4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A6BD12B"/>
  <w15:docId w15:val="{C10463DE-716D-4E4C-85D3-D9A943FA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fr-F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695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archiroussel@gmail.com</cp:lastModifiedBy>
  <cp:revision>3</cp:revision>
  <cp:lastPrinted>2022-07-20T08:44:00Z</cp:lastPrinted>
  <dcterms:created xsi:type="dcterms:W3CDTF">2025-07-04T13:17:00Z</dcterms:created>
  <dcterms:modified xsi:type="dcterms:W3CDTF">2025-07-04T13:18:00Z</dcterms:modified>
</cp:coreProperties>
</file>